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70" w:type="dxa"/>
          <w:bottom w:w="170" w:type="dxa"/>
        </w:tblCellMar>
        <w:tblLook w:val="01E0" w:firstRow="1" w:lastRow="1" w:firstColumn="1" w:lastColumn="1" w:noHBand="0" w:noVBand="0"/>
      </w:tblPr>
      <w:tblGrid>
        <w:gridCol w:w="1384"/>
        <w:gridCol w:w="7903"/>
      </w:tblGrid>
      <w:tr w:rsidR="00D22248" w14:paraId="6567AD68" w14:textId="77777777" w:rsidTr="00F1518B">
        <w:tc>
          <w:tcPr>
            <w:tcW w:w="1384" w:type="dxa"/>
          </w:tcPr>
          <w:p w14:paraId="21E4096A" w14:textId="77777777" w:rsidR="00D22248" w:rsidRPr="00CB2EFA" w:rsidRDefault="00B756B0" w:rsidP="001C291F">
            <w:pPr>
              <w:pStyle w:val="TitESERCIZIO"/>
              <w:rPr>
                <w:lang w:val="it-CH"/>
              </w:rPr>
            </w:pPr>
            <w:r>
              <w:rPr>
                <w:noProof/>
                <w:lang w:val="it-CH" w:eastAsia="it-CH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0ED40163" wp14:editId="7645DCC6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-36195</wp:posOffset>
                      </wp:positionV>
                      <wp:extent cx="622935" cy="445135"/>
                      <wp:effectExtent l="0" t="0" r="0" b="0"/>
                      <wp:wrapNone/>
                      <wp:docPr id="1" name="Group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2935" cy="445135"/>
                                <a:chOff x="2233" y="3031"/>
                                <a:chExt cx="981" cy="701"/>
                              </a:xfrm>
                            </wpg:grpSpPr>
                            <wpg:grpSp>
                              <wpg:cNvPr id="2" name="Group 1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33" y="3277"/>
                                  <a:ext cx="981" cy="455"/>
                                  <a:chOff x="2233" y="3193"/>
                                  <a:chExt cx="981" cy="455"/>
                                </a:xfrm>
                              </wpg:grpSpPr>
                              <wps:wsp>
                                <wps:cNvPr id="3" name="Text Box 15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29" y="3312"/>
                                    <a:ext cx="336" cy="3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0F54A03" w14:textId="77777777" w:rsidR="00424AB8" w:rsidRPr="00424AB8" w:rsidRDefault="00424AB8" w:rsidP="00424AB8">
                                      <w:pPr>
                                        <w:rPr>
                                          <w:sz w:val="12"/>
                                          <w:szCs w:val="12"/>
                                          <w:lang w:val="de-CH"/>
                                        </w:rPr>
                                      </w:pPr>
                                      <w:r>
                                        <w:rPr>
                                          <w:sz w:val="12"/>
                                          <w:szCs w:val="12"/>
                                          <w:lang w:val="de-CH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" name="Group 16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233" y="3193"/>
                                    <a:ext cx="819" cy="343"/>
                                    <a:chOff x="2233" y="3193"/>
                                    <a:chExt cx="819" cy="343"/>
                                  </a:xfrm>
                                </wpg:grpSpPr>
                                <wps:wsp>
                                  <wps:cNvPr id="5" name="AutoShape 155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1108794">
                                      <a:off x="2233" y="3193"/>
                                      <a:ext cx="819" cy="343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" name="Oval 15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989" y="3284"/>
                                      <a:ext cx="17" cy="1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7" name="Text Box 15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89" y="3255"/>
                                    <a:ext cx="225" cy="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2674199" w14:textId="77777777" w:rsidR="00424AB8" w:rsidRPr="00424AB8" w:rsidRDefault="00424AB8" w:rsidP="00424AB8">
                                      <w:pPr>
                                        <w:rPr>
                                          <w:sz w:val="12"/>
                                          <w:szCs w:val="12"/>
                                          <w:lang w:val="de-CH"/>
                                        </w:rPr>
                                      </w:pPr>
                                      <w:r w:rsidRPr="00424AB8">
                                        <w:rPr>
                                          <w:sz w:val="12"/>
                                          <w:szCs w:val="12"/>
                                          <w:lang w:val="de-CH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" name="Text Box 1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70" y="3031"/>
                                  <a:ext cx="336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56FBB4" w14:textId="77777777" w:rsidR="00424AB8" w:rsidRPr="00424AB8" w:rsidRDefault="00424AB8" w:rsidP="00424AB8">
                                    <w:pPr>
                                      <w:rPr>
                                        <w:sz w:val="12"/>
                                        <w:szCs w:val="12"/>
                                        <w:lang w:val="de-CH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2"/>
                                        <w:lang w:val="de-CH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D40163" id="Group 164" o:spid="_x0000_s1026" style="position:absolute;margin-left:5.6pt;margin-top:-2.85pt;width:49.05pt;height:35.05pt;z-index:251657216" coordorigin="2233,3031" coordsize="981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">
                      <v:group id="Group 163" o:spid="_x0000_s1027" style="position:absolute;left:2233;top:3277;width:981;height:455" coordorigin="2233,3193" coordsize="981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59" o:spid="_x0000_s1028" type="#_x0000_t202" style="position:absolute;left:2429;top:3312;width:336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      <v:textbox>
                            <w:txbxContent>
                              <w:p w14:paraId="20F54A03" w14:textId="77777777" w:rsidR="00424AB8" w:rsidRPr="00424AB8" w:rsidRDefault="00424AB8" w:rsidP="00424AB8">
                                <w:pPr>
                                  <w:rPr>
                                    <w:sz w:val="12"/>
                                    <w:szCs w:val="12"/>
                                    <w:lang w:val="de-CH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de-CH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group id="Group 162" o:spid="_x0000_s1029" style="position:absolute;left:2233;top:3193;width:819;height:343" coordorigin="2233,3193" coordsize="81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  <v:shapetype id="_x0000_t6" coordsize="21600,21600" o:spt="6" path="m,l,21600r21600,xe">
                            <v:stroke joinstyle="miter"/>
                            <v:path gradientshapeok="t" o:connecttype="custom" o:connectlocs="0,0;0,10800;0,21600;10800,21600;21600,21600;10800,10800" textboxrect="1800,12600,12600,19800"/>
                          </v:shapetype>
                          <v:shape id="AutoShape 155" o:spid="_x0000_s1030" type="#_x0000_t6" style="position:absolute;left:2233;top:3193;width:819;height:343;rotation:-11459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" strokeweight="1pt"/>
                          <v:oval id="Oval 156" o:spid="_x0000_s1031" style="position:absolute;left:2989;top:3284;width:1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" fillcolor="black"/>
                        </v:group>
                        <v:shape id="Text Box 157" o:spid="_x0000_s1032" type="#_x0000_t202" style="position:absolute;left:2989;top:3255;width:225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      <v:textbox>
                            <w:txbxContent>
                              <w:p w14:paraId="12674199" w14:textId="77777777" w:rsidR="00424AB8" w:rsidRPr="00424AB8" w:rsidRDefault="00424AB8" w:rsidP="00424AB8">
                                <w:pPr>
                                  <w:rPr>
                                    <w:sz w:val="12"/>
                                    <w:szCs w:val="12"/>
                                    <w:lang w:val="de-CH"/>
                                  </w:rPr>
                                </w:pPr>
                                <w:r w:rsidRPr="00424AB8">
                                  <w:rPr>
                                    <w:sz w:val="12"/>
                                    <w:szCs w:val="12"/>
                                    <w:lang w:val="de-CH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58" o:spid="_x0000_s1033" type="#_x0000_t202" style="position:absolute;left:2570;top:3031;width:336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    <v:textbox>
                          <w:txbxContent>
                            <w:p w14:paraId="7056FBB4" w14:textId="77777777" w:rsidR="00424AB8" w:rsidRPr="00424AB8" w:rsidRDefault="00424AB8" w:rsidP="00424AB8">
                              <w:pPr>
                                <w:rPr>
                                  <w:sz w:val="12"/>
                                  <w:szCs w:val="12"/>
                                  <w:lang w:val="de-CH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de-CH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it-CH" w:eastAsia="it-CH"/>
              </w:rPr>
              <mc:AlternateContent>
                <mc:Choice Requires="wpc">
                  <w:drawing>
                    <wp:inline distT="0" distB="0" distL="0" distR="0" wp14:anchorId="71337F67" wp14:editId="5FAB8CC6">
                      <wp:extent cx="711200" cy="373380"/>
                      <wp:effectExtent l="0" t="0" r="3175" b="0"/>
                      <wp:docPr id="152" name="Area di disegno 1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8C72453" id="Area di disegno 152" o:spid="_x0000_s1026" editas="canvas" style="width:56pt;height:29.4pt;mso-position-horizontal-relative:char;mso-position-vertical-relative:line" coordsize="7112,3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C+fAYnbAAAABAEAAA8AAABkcnMv&#10;ZG93bnJldi54bWxMj0FLxDAQhe+C/yGM4EXctKu7lNp0EUEQwYO7CntMm7GpJpPSTHfrvzfrRS8P&#10;Hm9475tqM3snDjjGPpCCfJGBQGqD6alT8LZ7vC5ARNZktAuECr4xwqY+P6t0acKRXvGw5U6kEoql&#10;VmCZh1LK2Fr0Oi7CgJSyjzB6zcmOnTSjPqZy7+Qyy9bS657SgtUDPlhsv7aTV/Dcrq8+82ba++Ll&#10;3d6s3P6Jd7dKXV7M93cgGGf+O4YTfkKHOjE1YSIThVOQHuFfPWX5MtlGwaooQNaV/A9f/wA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AvnwGJ2wAAAAQBAAAPAAAAAAAAAAAAAAAAAG4D&#10;AABkcnMvZG93bnJldi54bWxQSwUGAAAAAAQABADzAAAAdg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7112;height:3733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  <w:r w:rsidR="00073FE8" w:rsidRPr="00B244C7">
              <w:rPr>
                <w:position w:val="-6"/>
                <w:lang w:val="it-CH"/>
              </w:rPr>
              <w:object w:dxaOrig="1080" w:dyaOrig="300" w14:anchorId="53447998">
                <v:shape id="_x0000_i1025" type="#_x0000_t75" style="width:54pt;height:15pt" o:ole="">
                  <v:imagedata r:id="rId7" o:title=""/>
                </v:shape>
                <o:OLEObject Type="Embed" ProgID="Equation.3" ShapeID="_x0000_i1025" DrawAspect="Content" ObjectID="_1650267088" r:id="rId8"/>
              </w:object>
            </w:r>
          </w:p>
        </w:tc>
        <w:tc>
          <w:tcPr>
            <w:tcW w:w="7903" w:type="dxa"/>
          </w:tcPr>
          <w:p w14:paraId="4449FC7A" w14:textId="77777777" w:rsidR="00D22248" w:rsidRPr="00747F3F" w:rsidRDefault="00932028" w:rsidP="00747F3F">
            <w:pPr>
              <w:pStyle w:val="TitESERCIZIO"/>
              <w:rPr>
                <w:lang w:val="it-IT"/>
              </w:rPr>
            </w:pPr>
            <w:r w:rsidRPr="00D35F3F">
              <w:rPr>
                <w:sz w:val="40"/>
                <w:szCs w:val="24"/>
                <w:lang w:val="it-IT"/>
              </w:rPr>
              <w:t>La piramide</w:t>
            </w:r>
          </w:p>
        </w:tc>
      </w:tr>
    </w:tbl>
    <w:p w14:paraId="55746DDC" w14:textId="66544B56" w:rsidR="000F1FA3" w:rsidRDefault="00932028" w:rsidP="00424AB8">
      <w:r>
        <w:t xml:space="preserve">             </w:t>
      </w:r>
    </w:p>
    <w:p w14:paraId="6EA76D28" w14:textId="2A3F0D35" w:rsidR="00767E98" w:rsidRDefault="00EB65A9" w:rsidP="00424AB8">
      <w:r>
        <w:t xml:space="preserve">     </w:t>
      </w:r>
      <w:r w:rsidR="00932028">
        <w:t xml:space="preserve"> </w:t>
      </w:r>
      <w:r w:rsidR="0042392A">
        <w:rPr>
          <w:noProof/>
        </w:rPr>
        <w:drawing>
          <wp:inline distT="0" distB="0" distL="0" distR="0" wp14:anchorId="3F8B6E82" wp14:editId="1B295B75">
            <wp:extent cx="5315836" cy="2168954"/>
            <wp:effectExtent l="0" t="0" r="0" b="3175"/>
            <wp:docPr id="26" name="Immagine 26" descr="Immagine che contiene natura, esterni, collina, montag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ramidi-di-Giza-ritaglio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50" t="-1" r="478" b="1"/>
                    <a:stretch/>
                  </pic:blipFill>
                  <pic:spPr bwMode="auto">
                    <a:xfrm>
                      <a:off x="0" y="0"/>
                      <a:ext cx="5326894" cy="2173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38860" w14:textId="69B8E8C9" w:rsidR="00932028" w:rsidRPr="001E048D" w:rsidRDefault="00932028" w:rsidP="00424AB8">
      <w:pPr>
        <w:rPr>
          <w:b/>
          <w:bCs/>
          <w:sz w:val="20"/>
          <w:szCs w:val="16"/>
        </w:rPr>
      </w:pPr>
      <w:r>
        <w:t xml:space="preserve"> </w:t>
      </w:r>
      <w:r w:rsidR="00EB65A9">
        <w:t xml:space="preserve">             </w:t>
      </w:r>
      <w:r>
        <w:t xml:space="preserve">              </w:t>
      </w:r>
      <w:r>
        <w:tab/>
      </w:r>
      <w:r>
        <w:tab/>
      </w:r>
      <w:r w:rsidRPr="001E048D">
        <w:rPr>
          <w:b/>
          <w:bCs/>
          <w:sz w:val="20"/>
          <w:szCs w:val="16"/>
        </w:rPr>
        <w:t>L</w:t>
      </w:r>
      <w:r w:rsidR="0042392A">
        <w:rPr>
          <w:b/>
          <w:bCs/>
          <w:sz w:val="20"/>
          <w:szCs w:val="16"/>
        </w:rPr>
        <w:t>e</w:t>
      </w:r>
      <w:r w:rsidRPr="001E048D">
        <w:rPr>
          <w:b/>
          <w:bCs/>
          <w:sz w:val="20"/>
          <w:szCs w:val="16"/>
        </w:rPr>
        <w:t xml:space="preserve"> piramid</w:t>
      </w:r>
      <w:r w:rsidR="0042392A">
        <w:rPr>
          <w:b/>
          <w:bCs/>
          <w:sz w:val="20"/>
          <w:szCs w:val="16"/>
        </w:rPr>
        <w:t>i</w:t>
      </w:r>
      <w:r w:rsidRPr="001E048D">
        <w:rPr>
          <w:b/>
          <w:bCs/>
          <w:sz w:val="20"/>
          <w:szCs w:val="16"/>
        </w:rPr>
        <w:t xml:space="preserve"> di </w:t>
      </w:r>
      <w:r w:rsidR="0042392A">
        <w:rPr>
          <w:b/>
          <w:bCs/>
          <w:sz w:val="20"/>
          <w:szCs w:val="16"/>
        </w:rPr>
        <w:t>Giza, Egitto</w:t>
      </w:r>
      <w:r w:rsidRPr="001E048D">
        <w:rPr>
          <w:b/>
          <w:bCs/>
          <w:sz w:val="20"/>
          <w:szCs w:val="16"/>
        </w:rPr>
        <w:t xml:space="preserve"> (2500 a.</w:t>
      </w:r>
      <w:r w:rsidR="001E048D" w:rsidRPr="001E048D">
        <w:rPr>
          <w:b/>
          <w:bCs/>
          <w:sz w:val="20"/>
          <w:szCs w:val="16"/>
        </w:rPr>
        <w:t xml:space="preserve"> </w:t>
      </w:r>
      <w:r w:rsidRPr="001E048D">
        <w:rPr>
          <w:b/>
          <w:bCs/>
          <w:sz w:val="20"/>
          <w:szCs w:val="16"/>
        </w:rPr>
        <w:t>C)</w:t>
      </w:r>
    </w:p>
    <w:p w14:paraId="106393A2" w14:textId="7FB6AD6D" w:rsidR="00932028" w:rsidRDefault="00932028" w:rsidP="00424AB8"/>
    <w:p w14:paraId="57236FA3" w14:textId="4FEA7315" w:rsidR="00932028" w:rsidRDefault="00EB65A9" w:rsidP="00932028">
      <w:r>
        <w:rPr>
          <w:noProof/>
        </w:rPr>
        <w:drawing>
          <wp:anchor distT="0" distB="0" distL="114300" distR="114300" simplePos="0" relativeHeight="251656192" behindDoc="0" locked="0" layoutInCell="1" allowOverlap="1" wp14:anchorId="66B0388A" wp14:editId="7FF06459">
            <wp:simplePos x="0" y="0"/>
            <wp:positionH relativeFrom="column">
              <wp:posOffset>2853055</wp:posOffset>
            </wp:positionH>
            <wp:positionV relativeFrom="paragraph">
              <wp:posOffset>360680</wp:posOffset>
            </wp:positionV>
            <wp:extent cx="3469005" cy="1772285"/>
            <wp:effectExtent l="0" t="0" r="0" b="0"/>
            <wp:wrapSquare wrapText="bothSides"/>
            <wp:docPr id="9" name="Immagine 9" descr="Immagine che contiene sedendo, fotografia, gioco, picc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ramide-con-vertici-in-evidenz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00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2028">
        <w:t xml:space="preserve">La piramide è un </w:t>
      </w:r>
      <w:r w:rsidR="00D0546A">
        <w:t>poliedro</w:t>
      </w:r>
      <w:r w:rsidR="00932028">
        <w:t xml:space="preserve"> delimitato da un poligono (detto </w:t>
      </w:r>
      <w:r w:rsidR="00932028" w:rsidRPr="00932028">
        <w:rPr>
          <w:b/>
        </w:rPr>
        <w:t>base</w:t>
      </w:r>
      <w:r w:rsidR="00932028">
        <w:t xml:space="preserve">) e da triangoli (detti </w:t>
      </w:r>
      <w:r w:rsidR="00932028" w:rsidRPr="00932028">
        <w:rPr>
          <w:b/>
        </w:rPr>
        <w:t>facce laterali</w:t>
      </w:r>
      <w:r w:rsidR="00932028">
        <w:t>) che si ottengono unendo un punto</w:t>
      </w:r>
      <w:r w:rsidR="00CD1E1E">
        <w:t>,</w:t>
      </w:r>
      <w:r w:rsidR="00932028">
        <w:t xml:space="preserve"> non appartenente al piano della base </w:t>
      </w:r>
      <w:r w:rsidR="00CD1E1E">
        <w:t xml:space="preserve">e detto </w:t>
      </w:r>
      <w:r w:rsidR="00CD1E1E" w:rsidRPr="00932028">
        <w:rPr>
          <w:b/>
        </w:rPr>
        <w:t>vertice</w:t>
      </w:r>
      <w:r w:rsidR="00CD1E1E">
        <w:t xml:space="preserve"> della piramide</w:t>
      </w:r>
      <w:r w:rsidR="0042392A">
        <w:t>,</w:t>
      </w:r>
      <w:r w:rsidR="00CD1E1E">
        <w:t xml:space="preserve"> </w:t>
      </w:r>
      <w:r w:rsidR="00932028">
        <w:t>con i vertici della base.</w:t>
      </w:r>
    </w:p>
    <w:p w14:paraId="057EAC7D" w14:textId="77777777" w:rsidR="00932028" w:rsidRDefault="00932028" w:rsidP="00932028"/>
    <w:p w14:paraId="67ABFCF1" w14:textId="7058D192" w:rsidR="00932028" w:rsidRDefault="00D35F3F" w:rsidP="00932028">
      <w:r>
        <w:t xml:space="preserve">Il segmento che unisce il </w:t>
      </w:r>
      <w:r w:rsidRPr="00D35F3F">
        <w:rPr>
          <w:b/>
          <w:bCs/>
        </w:rPr>
        <w:t>vertice</w:t>
      </w:r>
      <w:r>
        <w:t xml:space="preserve"> della piramide con un vertice della base è chiamato</w:t>
      </w:r>
      <w:r w:rsidR="00932028">
        <w:t xml:space="preserve"> </w:t>
      </w:r>
      <w:r w:rsidR="00932028" w:rsidRPr="00932028">
        <w:rPr>
          <w:b/>
        </w:rPr>
        <w:t>spigol</w:t>
      </w:r>
      <w:r>
        <w:rPr>
          <w:b/>
        </w:rPr>
        <w:t>o</w:t>
      </w:r>
      <w:r w:rsidR="00932028" w:rsidRPr="00932028">
        <w:rPr>
          <w:b/>
        </w:rPr>
        <w:t xml:space="preserve"> lateral</w:t>
      </w:r>
      <w:r>
        <w:rPr>
          <w:b/>
        </w:rPr>
        <w:t>e</w:t>
      </w:r>
      <w:r w:rsidR="00932028">
        <w:t>.</w:t>
      </w:r>
    </w:p>
    <w:p w14:paraId="39744B43" w14:textId="4771CBE7" w:rsidR="00D35F3F" w:rsidRDefault="00EB65A9" w:rsidP="000A74A3">
      <w:r>
        <w:t xml:space="preserve">     </w:t>
      </w:r>
      <w:r w:rsidR="001E048D">
        <w:t xml:space="preserve">     </w:t>
      </w:r>
    </w:p>
    <w:p w14:paraId="10864936" w14:textId="69274AB3" w:rsidR="00D35F3F" w:rsidRDefault="00D35F3F" w:rsidP="000A74A3"/>
    <w:p w14:paraId="2807676E" w14:textId="1A6CCC39" w:rsidR="00D35F3F" w:rsidRDefault="00D35F3F" w:rsidP="000A74A3">
      <w:r>
        <w:rPr>
          <w:noProof/>
        </w:rPr>
        <w:drawing>
          <wp:anchor distT="0" distB="0" distL="114300" distR="114300" simplePos="0" relativeHeight="251658240" behindDoc="0" locked="0" layoutInCell="1" allowOverlap="1" wp14:anchorId="472F71A0" wp14:editId="4446994D">
            <wp:simplePos x="0" y="0"/>
            <wp:positionH relativeFrom="column">
              <wp:posOffset>434340</wp:posOffset>
            </wp:positionH>
            <wp:positionV relativeFrom="paragraph">
              <wp:posOffset>59055</wp:posOffset>
            </wp:positionV>
            <wp:extent cx="4326255" cy="2989580"/>
            <wp:effectExtent l="0" t="0" r="0" b="127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ramide-quadrangolare-con-definizioni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25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BA5EC9" w14:textId="4D04E8B8" w:rsidR="00D35F3F" w:rsidRDefault="00D35F3F" w:rsidP="000A74A3"/>
    <w:p w14:paraId="66E7A513" w14:textId="1E858D31" w:rsidR="00D35F3F" w:rsidRDefault="00D35F3F" w:rsidP="000A74A3"/>
    <w:p w14:paraId="35B47FBD" w14:textId="6000BE26" w:rsidR="00D35F3F" w:rsidRDefault="00D35F3F" w:rsidP="000A74A3"/>
    <w:p w14:paraId="178BA607" w14:textId="1DC432FA" w:rsidR="00D35F3F" w:rsidRDefault="00D35F3F" w:rsidP="000A74A3"/>
    <w:p w14:paraId="0AE46DC6" w14:textId="78540D4F" w:rsidR="00D35F3F" w:rsidRDefault="00D35F3F" w:rsidP="000A74A3"/>
    <w:p w14:paraId="4B8F7B5F" w14:textId="5A7CC619" w:rsidR="00D35F3F" w:rsidRDefault="00D35F3F" w:rsidP="000A74A3"/>
    <w:p w14:paraId="7FC89E12" w14:textId="4E651572" w:rsidR="00D35F3F" w:rsidRDefault="00D35F3F" w:rsidP="000A74A3"/>
    <w:p w14:paraId="16F48877" w14:textId="3E23ECBC" w:rsidR="00D35F3F" w:rsidRDefault="00D35F3F" w:rsidP="000A74A3"/>
    <w:p w14:paraId="033DC849" w14:textId="74393FC7" w:rsidR="00D35F3F" w:rsidRDefault="00D35F3F" w:rsidP="000A74A3"/>
    <w:p w14:paraId="5350BC64" w14:textId="5B5825EA" w:rsidR="00D35F3F" w:rsidRDefault="00D35F3F" w:rsidP="000A74A3"/>
    <w:p w14:paraId="5FB356D3" w14:textId="7E16CE2A" w:rsidR="00D35F3F" w:rsidRDefault="00D35F3F" w:rsidP="000A74A3"/>
    <w:p w14:paraId="4BF02894" w14:textId="57519167" w:rsidR="00D35F3F" w:rsidRDefault="00D35F3F" w:rsidP="000A74A3"/>
    <w:p w14:paraId="6F43FBE0" w14:textId="1E22A9F4" w:rsidR="00D35F3F" w:rsidRDefault="00D35F3F" w:rsidP="000A74A3"/>
    <w:p w14:paraId="478A6B25" w14:textId="77777777" w:rsidR="00D35F3F" w:rsidRDefault="00D35F3F" w:rsidP="000A74A3"/>
    <w:p w14:paraId="4442A5B9" w14:textId="1722C291" w:rsidR="00D35F3F" w:rsidRDefault="00D35F3F" w:rsidP="000A74A3"/>
    <w:p w14:paraId="2AAA8505" w14:textId="751639A5" w:rsidR="00D0546A" w:rsidRDefault="001E048D" w:rsidP="000A74A3">
      <w:r>
        <w:t xml:space="preserve">     </w:t>
      </w:r>
      <w:r w:rsidR="00D35F3F">
        <w:t xml:space="preserve">     </w:t>
      </w:r>
      <w:r w:rsidR="00D35F3F">
        <w:rPr>
          <w:noProof/>
        </w:rPr>
        <w:t xml:space="preserve"> </w:t>
      </w:r>
    </w:p>
    <w:p w14:paraId="49AD9F3D" w14:textId="77777777" w:rsidR="001E048D" w:rsidRDefault="001E048D" w:rsidP="000A74A3"/>
    <w:p w14:paraId="6194EA97" w14:textId="211DBD4C" w:rsidR="001E048D" w:rsidRDefault="00822B30" w:rsidP="000A74A3">
      <w:r w:rsidRPr="00822B30">
        <w:t>L’</w:t>
      </w:r>
      <w:r w:rsidR="0042392A">
        <w:rPr>
          <w:b/>
          <w:bCs/>
        </w:rPr>
        <w:t xml:space="preserve">altezza </w:t>
      </w:r>
      <w:r w:rsidR="0042392A" w:rsidRPr="0042392A">
        <w:t>di una piramide</w:t>
      </w:r>
      <w:r>
        <w:t xml:space="preserve"> è</w:t>
      </w:r>
      <w:r w:rsidR="0042392A">
        <w:t xml:space="preserve"> il segmento che ha una estremità nel </w:t>
      </w:r>
      <w:r w:rsidR="0042392A" w:rsidRPr="00774706">
        <w:rPr>
          <w:b/>
          <w:bCs/>
        </w:rPr>
        <w:t>vertice</w:t>
      </w:r>
      <w:r w:rsidR="0042392A">
        <w:t xml:space="preserve"> e cade perpendicolarmente sul piano contenente la </w:t>
      </w:r>
      <w:r w:rsidR="0042392A" w:rsidRPr="00774706">
        <w:rPr>
          <w:b/>
          <w:bCs/>
        </w:rPr>
        <w:t>base</w:t>
      </w:r>
      <w:r w:rsidR="0042392A">
        <w:t>.</w:t>
      </w:r>
    </w:p>
    <w:p w14:paraId="1C649D10" w14:textId="2F757908" w:rsidR="001E048D" w:rsidRDefault="001E048D" w:rsidP="001E048D">
      <w:r>
        <w:lastRenderedPageBreak/>
        <w:t xml:space="preserve">Le piramidi prendono il nome dal numero di lati del poligono di base: si dice ad esempio piramide triangolare se il poligono di base è un triangolo, </w:t>
      </w:r>
    </w:p>
    <w:p w14:paraId="651AEC91" w14:textId="00590F9F" w:rsidR="001E048D" w:rsidRDefault="001E048D" w:rsidP="001E048D">
      <w:r>
        <w:t>piramide quadrangolare se è un quadrilatero, piramide pentagonale se è un pentagono e così via.</w:t>
      </w:r>
    </w:p>
    <w:p w14:paraId="73B8EF72" w14:textId="77777777" w:rsidR="00A776EE" w:rsidRDefault="00A776EE" w:rsidP="001E048D"/>
    <w:p w14:paraId="223DEAE9" w14:textId="51DCEE00" w:rsidR="00F824AA" w:rsidRDefault="00F824AA" w:rsidP="001E048D"/>
    <w:p w14:paraId="23A34E91" w14:textId="1A596572" w:rsidR="00F824AA" w:rsidRDefault="00F824AA" w:rsidP="001E048D">
      <w:r>
        <w:rPr>
          <w:noProof/>
        </w:rPr>
        <mc:AlternateContent>
          <mc:Choice Requires="wpc">
            <w:drawing>
              <wp:inline distT="0" distB="0" distL="0" distR="0" wp14:anchorId="48E16F5A" wp14:editId="53539430">
                <wp:extent cx="6271404" cy="3200400"/>
                <wp:effectExtent l="0" t="0" r="0" b="0"/>
                <wp:docPr id="16" name="Tela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19" name="Casella di testo 19"/>
                        <wps:cNvSpPr txBox="1"/>
                        <wps:spPr>
                          <a:xfrm>
                            <a:off x="239833" y="2570360"/>
                            <a:ext cx="1526540" cy="327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621E58B" w14:textId="637C71C9" w:rsidR="00F824AA" w:rsidRPr="00A8782E" w:rsidRDefault="00F824AA">
                              <w:pPr>
                                <w:rPr>
                                  <w:b/>
                                  <w:bCs/>
                                  <w:sz w:val="20"/>
                                  <w:szCs w:val="16"/>
                                  <w:lang w:val="it-CH"/>
                                </w:rPr>
                              </w:pPr>
                              <w:r w:rsidRPr="00A8782E">
                                <w:rPr>
                                  <w:b/>
                                  <w:bCs/>
                                  <w:sz w:val="20"/>
                                  <w:szCs w:val="16"/>
                                  <w:lang w:val="it-CH"/>
                                </w:rPr>
                                <w:t>Piramide triangolare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magine 24" descr="Immagine che contiene gioco, aria&#10;&#10;Descrizione generata automaticament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991" y="366395"/>
                            <a:ext cx="1715770" cy="1978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magine 29" descr="Immagine che contiene sedendo, fotografia, tavolo&#10;&#10;Descrizione generata automaticamente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6169" y="0"/>
                            <a:ext cx="1903095" cy="2345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Casella di testo 19"/>
                        <wps:cNvSpPr txBox="1"/>
                        <wps:spPr>
                          <a:xfrm>
                            <a:off x="2327128" y="2837079"/>
                            <a:ext cx="1759585" cy="327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9997B06" w14:textId="2FD090CB" w:rsidR="00582156" w:rsidRDefault="00582156" w:rsidP="00582156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</w:rPr>
                                <w:t xml:space="preserve">Piramide </w:t>
                              </w:r>
                              <w:r w:rsidR="00CD1E1E">
                                <w:rPr>
                                  <w:b/>
                                  <w:bCs/>
                                  <w:sz w:val="20"/>
                                </w:rPr>
                                <w:t>quadrang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</w:rPr>
                                <w:t>olare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Casella di testo 19"/>
                        <wps:cNvSpPr txBox="1"/>
                        <wps:spPr>
                          <a:xfrm>
                            <a:off x="4506964" y="2570360"/>
                            <a:ext cx="1611630" cy="327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2685E34" w14:textId="7896816A" w:rsidR="00CD1E1E" w:rsidRDefault="00CD1E1E" w:rsidP="00CD1E1E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</w:rPr>
                                <w:t>Piramide pentagonale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magine 10" descr="Immagine che contiene sedendo, barca, nero, uccello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9861" y="93885"/>
                            <a:ext cx="1802288" cy="235930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8E16F5A" id="Tela 16" o:spid="_x0000_s1034" editas="canvas" style="width:493.8pt;height:252pt;mso-position-horizontal-relative:char;mso-position-vertical-relative:line" coordsize="62712,3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">
                <v:shape id="_x0000_s1035" type="#_x0000_t75" style="position:absolute;width:62712;height:32004;visibility:visible;mso-wrap-style:square" filled="t">
                  <v:fill o:detectmouseclick="t"/>
                  <v:path o:connecttype="none"/>
                </v:shape>
                <v:shape id="Casella di testo 19" o:spid="_x0000_s1036" type="#_x0000_t202" style="position:absolute;left:2398;top:25703;width:15265;height:32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" fillcolor="white [3201]" stroked="f" strokeweight=".5pt">
                  <v:textbox>
                    <w:txbxContent>
                      <w:p w14:paraId="7621E58B" w14:textId="637C71C9" w:rsidR="00F824AA" w:rsidRPr="00A8782E" w:rsidRDefault="00F824AA">
                        <w:pPr>
                          <w:rPr>
                            <w:b/>
                            <w:bCs/>
                            <w:sz w:val="20"/>
                            <w:szCs w:val="16"/>
                            <w:lang w:val="it-CH"/>
                          </w:rPr>
                        </w:pPr>
                        <w:r w:rsidRPr="00A8782E">
                          <w:rPr>
                            <w:b/>
                            <w:bCs/>
                            <w:sz w:val="20"/>
                            <w:szCs w:val="16"/>
                            <w:lang w:val="it-CH"/>
                          </w:rPr>
                          <w:t>Piramide triangolare</w:t>
                        </w:r>
                      </w:p>
                    </w:txbxContent>
                  </v:textbox>
                </v:shape>
                <v:shape id="Immagine 24" o:spid="_x0000_s1037" type="#_x0000_t75" alt="Immagine che contiene gioco, aria&#10;&#10;Descrizione generata automaticamente" style="position:absolute;left:1799;top:3663;width:17158;height:19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">
                  <v:imagedata r:id="rId15" o:title="Immagine che contiene gioco, aria&#10;&#10;Descrizione generata automaticamente"/>
                </v:shape>
                <v:shape id="Immagine 29" o:spid="_x0000_s1038" type="#_x0000_t75" alt="Immagine che contiene sedendo, fotografia, tavolo&#10;&#10;Descrizione generata automaticamente" style="position:absolute;left:42861;width:19031;height:2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">
                  <v:imagedata r:id="rId16" o:title="Immagine che contiene sedendo, fotografia, tavolo&#10;&#10;Descrizione generata automaticamente"/>
                </v:shape>
                <v:shape id="Casella di testo 19" o:spid="_x0000_s1039" type="#_x0000_t202" style="position:absolute;left:23271;top:28370;width:17596;height:32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" fillcolor="white [3201]" stroked="f" strokeweight=".5pt">
                  <v:textbox>
                    <w:txbxContent>
                      <w:p w14:paraId="49997B06" w14:textId="2FD090CB" w:rsidR="00582156" w:rsidRDefault="00582156" w:rsidP="00582156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</w:rPr>
                          <w:t xml:space="preserve">Piramide </w:t>
                        </w:r>
                        <w:r w:rsidR="00CD1E1E">
                          <w:rPr>
                            <w:b/>
                            <w:bCs/>
                            <w:sz w:val="20"/>
                          </w:rPr>
                          <w:t>quadrang</w:t>
                        </w:r>
                        <w:r>
                          <w:rPr>
                            <w:b/>
                            <w:bCs/>
                            <w:sz w:val="20"/>
                          </w:rPr>
                          <w:t>olare</w:t>
                        </w:r>
                      </w:p>
                    </w:txbxContent>
                  </v:textbox>
                </v:shape>
                <v:shape id="Casella di testo 19" o:spid="_x0000_s1040" type="#_x0000_t202" style="position:absolute;left:45069;top:25703;width:16116;height:32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" fillcolor="white [3201]" stroked="f" strokeweight=".5pt">
                  <v:textbox>
                    <w:txbxContent>
                      <w:p w14:paraId="12685E34" w14:textId="7896816A" w:rsidR="00CD1E1E" w:rsidRDefault="00CD1E1E" w:rsidP="00CD1E1E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</w:rPr>
                          <w:t>Piramide pentagonale</w:t>
                        </w:r>
                      </w:p>
                    </w:txbxContent>
                  </v:textbox>
                </v:shape>
                <v:shape id="Immagine 10" o:spid="_x0000_s1041" type="#_x0000_t75" alt="Immagine che contiene sedendo, barca, nero, uccello&#10;&#10;Descrizione generata automaticamente" style="position:absolute;left:20998;top:938;width:18023;height:23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">
                  <v:imagedata r:id="rId17" o:title="Immagine che contiene sedendo, barca, nero, uccello&#10;&#10;Descrizione generata automaticamente"/>
                </v:shape>
                <w10:anchorlock/>
              </v:group>
            </w:pict>
          </mc:Fallback>
        </mc:AlternateContent>
      </w:r>
    </w:p>
    <w:p w14:paraId="72957551" w14:textId="6AC29963" w:rsidR="0042392A" w:rsidRDefault="0042392A" w:rsidP="001E048D"/>
    <w:p w14:paraId="608D60DE" w14:textId="77777777" w:rsidR="0042392A" w:rsidRDefault="0042392A" w:rsidP="0042392A"/>
    <w:p w14:paraId="3C7A97B5" w14:textId="49D08BBB" w:rsidR="0042392A" w:rsidRDefault="0042392A" w:rsidP="0042392A">
      <w:r>
        <w:t xml:space="preserve">Una piramide è detta </w:t>
      </w:r>
      <w:r w:rsidRPr="000A74A3">
        <w:rPr>
          <w:b/>
        </w:rPr>
        <w:t>regolare</w:t>
      </w:r>
      <w:r>
        <w:t xml:space="preserve"> se ha come base un poligono regolare e se l’altezza cade nel centro della base.</w:t>
      </w:r>
      <w:r>
        <w:br/>
      </w:r>
    </w:p>
    <w:p w14:paraId="461ACB4D" w14:textId="77777777" w:rsidR="0042392A" w:rsidRDefault="0042392A" w:rsidP="004239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DCB50A" wp14:editId="7E19FD65">
                <wp:simplePos x="0" y="0"/>
                <wp:positionH relativeFrom="column">
                  <wp:posOffset>347106</wp:posOffset>
                </wp:positionH>
                <wp:positionV relativeFrom="paragraph">
                  <wp:posOffset>2184016</wp:posOffset>
                </wp:positionV>
                <wp:extent cx="2360930" cy="1404620"/>
                <wp:effectExtent l="0" t="0" r="1270" b="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79BFE" w14:textId="77777777" w:rsidR="0042392A" w:rsidRPr="001E048D" w:rsidRDefault="0042392A" w:rsidP="0042392A">
                            <w:pPr>
                              <w:rPr>
                                <w:b/>
                                <w:bCs/>
                                <w:sz w:val="20"/>
                                <w:szCs w:val="16"/>
                              </w:rPr>
                            </w:pPr>
                            <w:r w:rsidRPr="001E048D">
                              <w:rPr>
                                <w:b/>
                                <w:bCs/>
                                <w:sz w:val="20"/>
                                <w:szCs w:val="16"/>
                              </w:rPr>
                              <w:t>Piramide esagonale regolare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DCB50A" id="Casella di testo 2" o:spid="_x0000_s1042" type="#_x0000_t202" style="position:absolute;margin-left:27.35pt;margin-top:171.9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" stroked="f">
                <v:textbox style="mso-fit-shape-to-text:t">
                  <w:txbxContent>
                    <w:p w14:paraId="37279BFE" w14:textId="77777777" w:rsidR="0042392A" w:rsidRPr="001E048D" w:rsidRDefault="0042392A" w:rsidP="0042392A">
                      <w:pPr>
                        <w:rPr>
                          <w:b/>
                          <w:bCs/>
                          <w:sz w:val="20"/>
                          <w:szCs w:val="16"/>
                        </w:rPr>
                      </w:pPr>
                      <w:r w:rsidRPr="001E048D">
                        <w:rPr>
                          <w:b/>
                          <w:bCs/>
                          <w:sz w:val="20"/>
                          <w:szCs w:val="16"/>
                        </w:rPr>
                        <w:t>Piramide esagonale regolare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461B17CF" wp14:editId="186D2D74">
                <wp:extent cx="5874385" cy="2503560"/>
                <wp:effectExtent l="0" t="0" r="0" b="0"/>
                <wp:docPr id="14" name="Tela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7" name="Immagine 1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93736"/>
                            <a:ext cx="3131820" cy="2009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magine 34" descr="Immagine che contiene fotografia, tavolo, sedendo, nero&#10;&#10;Descrizione generata automaticament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2928" y="93736"/>
                            <a:ext cx="1923415" cy="1804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7918" y="2102855"/>
                            <a:ext cx="2364739" cy="2508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983D76" w14:textId="77777777" w:rsidR="0042392A" w:rsidRDefault="0042392A" w:rsidP="0042392A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</w:rPr>
                                <w:t>Piramide quadrangolare regolare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61B17CF" id="Tela 14" o:spid="_x0000_s1043" editas="canvas" style="width:462.55pt;height:197.15pt;mso-position-horizontal-relative:char;mso-position-vertical-relative:line" coordsize="58743,25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">
                <v:shape id="_x0000_s1044" type="#_x0000_t75" style="position:absolute;width:58743;height:25031;visibility:visible;mso-wrap-style:square" filled="t">
                  <v:fill o:detectmouseclick="t"/>
                  <v:path o:connecttype="none"/>
                </v:shape>
                <v:shape id="Immagine 17" o:spid="_x0000_s1045" type="#_x0000_t75" style="position:absolute;left:1800;top:937;width:31318;height:20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">
                  <v:imagedata r:id="rId20" o:title=""/>
                </v:shape>
                <v:shape id="Immagine 34" o:spid="_x0000_s1046" type="#_x0000_t75" alt="Immagine che contiene fotografia, tavolo, sedendo, nero&#10;&#10;Descrizione generata automaticamente" style="position:absolute;left:35529;top:937;width:19234;height:18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">
                  <v:imagedata r:id="rId21" o:title="Immagine che contiene fotografia, tavolo, sedendo, nero&#10;&#10;Descrizione generata automaticamente"/>
                </v:shape>
                <v:shape id="_x0000_s1047" type="#_x0000_t202" style="position:absolute;left:34579;top:21028;width:23647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" stroked="f">
                  <v:textbox style="mso-fit-shape-to-text:t">
                    <w:txbxContent>
                      <w:p w14:paraId="05983D76" w14:textId="77777777" w:rsidR="0042392A" w:rsidRDefault="0042392A" w:rsidP="0042392A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</w:rPr>
                          <w:t>Piramide quadrangolare regolare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F62CEE" w14:textId="77777777" w:rsidR="0042392A" w:rsidRDefault="0042392A" w:rsidP="0042392A"/>
    <w:p w14:paraId="1FB78DE7" w14:textId="77777777" w:rsidR="00A776EE" w:rsidRDefault="00A776EE" w:rsidP="0042392A"/>
    <w:p w14:paraId="6B1B496C" w14:textId="18C6DA76" w:rsidR="0042392A" w:rsidRDefault="0042392A" w:rsidP="0042392A">
      <w:r>
        <w:t xml:space="preserve">Le facce laterali di una </w:t>
      </w:r>
      <w:r w:rsidRPr="00A776EE">
        <w:rPr>
          <w:b/>
          <w:bCs/>
        </w:rPr>
        <w:t xml:space="preserve">piramide regolare </w:t>
      </w:r>
      <w:r>
        <w:t xml:space="preserve">sono triangoli isosceli uguali, la loro altezza è detta </w:t>
      </w:r>
      <w:r w:rsidRPr="000A74A3">
        <w:rPr>
          <w:b/>
        </w:rPr>
        <w:t>apotema</w:t>
      </w:r>
      <w:r>
        <w:t xml:space="preserve"> della piramide.</w:t>
      </w:r>
    </w:p>
    <w:p w14:paraId="38DAA639" w14:textId="77777777" w:rsidR="0042392A" w:rsidRDefault="0042392A" w:rsidP="001E048D"/>
    <w:sectPr w:rsidR="0042392A" w:rsidSect="00767E98">
      <w:headerReference w:type="even" r:id="rId22"/>
      <w:headerReference w:type="default" r:id="rId23"/>
      <w:type w:val="oddPage"/>
      <w:pgSz w:w="11906" w:h="16838"/>
      <w:pgMar w:top="1134" w:right="1134" w:bottom="1134" w:left="1134" w:header="720" w:footer="720" w:gutter="567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B2F610" w14:textId="77777777" w:rsidR="00C41E0B" w:rsidRDefault="00C41E0B">
      <w:r>
        <w:separator/>
      </w:r>
    </w:p>
  </w:endnote>
  <w:endnote w:type="continuationSeparator" w:id="0">
    <w:p w14:paraId="712E183A" w14:textId="77777777" w:rsidR="00C41E0B" w:rsidRDefault="00C41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3F622F" w14:textId="77777777" w:rsidR="00C41E0B" w:rsidRDefault="00C41E0B">
      <w:r>
        <w:separator/>
      </w:r>
    </w:p>
  </w:footnote>
  <w:footnote w:type="continuationSeparator" w:id="0">
    <w:p w14:paraId="793FDE97" w14:textId="77777777" w:rsidR="00C41E0B" w:rsidRDefault="00C41E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D493B8" w14:textId="77777777" w:rsidR="00B244C7" w:rsidRDefault="00B244C7">
    <w:pPr>
      <w:pBdr>
        <w:bottom w:val="single" w:sz="4" w:space="1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22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53"/>
      <w:gridCol w:w="3099"/>
      <w:gridCol w:w="3076"/>
    </w:tblGrid>
    <w:tr w:rsidR="00B244C7" w14:paraId="2CE83C74" w14:textId="77777777" w:rsidTr="00D22248">
      <w:tc>
        <w:tcPr>
          <w:tcW w:w="3053" w:type="dxa"/>
          <w:vAlign w:val="bottom"/>
        </w:tcPr>
        <w:p w14:paraId="472D3F2E" w14:textId="77777777" w:rsidR="00B244C7" w:rsidRPr="003954FC" w:rsidRDefault="00B244C7">
          <w:r>
            <w:t>Corso</w:t>
          </w:r>
          <w:r w:rsidR="004D2765">
            <w:t xml:space="preserve"> matematica </w:t>
          </w:r>
          <w:r w:rsidRPr="003954FC">
            <w:t xml:space="preserve"> </w:t>
          </w:r>
        </w:p>
      </w:tc>
      <w:tc>
        <w:tcPr>
          <w:tcW w:w="3099" w:type="dxa"/>
          <w:vAlign w:val="bottom"/>
        </w:tcPr>
        <w:p w14:paraId="2DDD975C" w14:textId="77777777" w:rsidR="00B244C7" w:rsidRPr="003954FC" w:rsidRDefault="004D2765">
          <w:proofErr w:type="gramStart"/>
          <w:r w:rsidRPr="003954FC">
            <w:rPr>
              <w:lang w:val="fr-CH"/>
            </w:rPr>
            <w:t>Data:</w:t>
          </w:r>
          <w:proofErr w:type="gramEnd"/>
        </w:p>
      </w:tc>
      <w:tc>
        <w:tcPr>
          <w:tcW w:w="3076" w:type="dxa"/>
        </w:tcPr>
        <w:p w14:paraId="2904817C" w14:textId="77777777" w:rsidR="00B244C7" w:rsidRPr="003954FC" w:rsidRDefault="00B244C7">
          <w:pPr>
            <w:rPr>
              <w:lang w:val="fr-CH"/>
            </w:rPr>
          </w:pPr>
        </w:p>
      </w:tc>
    </w:tr>
  </w:tbl>
  <w:p w14:paraId="6463EFC7" w14:textId="77777777" w:rsidR="00B244C7" w:rsidRDefault="00B244C7">
    <w:pPr>
      <w:rPr>
        <w:sz w:val="4"/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C3AE9"/>
    <w:multiLevelType w:val="multilevel"/>
    <w:tmpl w:val="EBCC9A5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357"/>
        </w:tabs>
        <w:ind w:left="71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 w15:restartNumberingAfterBreak="0">
    <w:nsid w:val="0259496D"/>
    <w:multiLevelType w:val="multilevel"/>
    <w:tmpl w:val="8826A7A4"/>
    <w:lvl w:ilvl="0">
      <w:numFmt w:val="decimal"/>
      <w:suff w:val="space"/>
      <w:lvlText w:val="Esercizio %1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</w:lvl>
    <w:lvl w:ilvl="3">
      <w:start w:val="1"/>
      <w:numFmt w:val="lowerLetter"/>
      <w:lvlText w:val="%4)"/>
      <w:lvlJc w:val="left"/>
      <w:pPr>
        <w:tabs>
          <w:tab w:val="num" w:pos="510"/>
        </w:tabs>
        <w:ind w:left="510" w:hanging="51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59B300A"/>
    <w:multiLevelType w:val="singleLevel"/>
    <w:tmpl w:val="37B80C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286214"/>
    <w:multiLevelType w:val="multilevel"/>
    <w:tmpl w:val="ECA4F66E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9E2482F"/>
    <w:multiLevelType w:val="multilevel"/>
    <w:tmpl w:val="2A10306C"/>
    <w:lvl w:ilvl="0">
      <w:start w:val="1"/>
      <w:numFmt w:val="decimal"/>
      <w:lvlText w:val="%1."/>
      <w:lvlJc w:val="left"/>
      <w:pPr>
        <w:tabs>
          <w:tab w:val="num" w:pos="-3"/>
        </w:tabs>
        <w:ind w:left="-363" w:firstLine="0"/>
      </w:pPr>
      <w:rPr>
        <w:rFonts w:ascii="Bookman Old Style" w:hAnsi="Bookman Old Style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77"/>
        </w:tabs>
        <w:ind w:left="2877" w:hanging="360"/>
      </w:pPr>
      <w:rPr>
        <w:rFonts w:hint="default"/>
      </w:rPr>
    </w:lvl>
  </w:abstractNum>
  <w:abstractNum w:abstractNumId="5" w15:restartNumberingAfterBreak="0">
    <w:nsid w:val="0D581B49"/>
    <w:multiLevelType w:val="singleLevel"/>
    <w:tmpl w:val="9D5A05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F072CB8"/>
    <w:multiLevelType w:val="singleLevel"/>
    <w:tmpl w:val="CA5A8A48"/>
    <w:lvl w:ilvl="0">
      <w:start w:val="1"/>
      <w:numFmt w:val="bullet"/>
      <w:pStyle w:val="punt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F0A31CB"/>
    <w:multiLevelType w:val="multilevel"/>
    <w:tmpl w:val="731A3856"/>
    <w:lvl w:ilvl="0">
      <w:start w:val="1"/>
      <w:numFmt w:val="decimal"/>
      <w:pStyle w:val="ESERCIZIO1"/>
      <w:lvlText w:val="%1."/>
      <w:lvlJc w:val="left"/>
      <w:pPr>
        <w:tabs>
          <w:tab w:val="num" w:pos="360"/>
        </w:tabs>
        <w:ind w:left="357" w:hanging="357"/>
      </w:pPr>
      <w:rPr>
        <w:rFonts w:ascii="Lucida Sans" w:hAnsi="Lucida Sans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pStyle w:val="ESERCIZIO2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ESERCIZIO3"/>
      <w:lvlText w:val="%3)"/>
      <w:lvlJc w:val="left"/>
      <w:pPr>
        <w:tabs>
          <w:tab w:val="num" w:pos="737"/>
        </w:tabs>
        <w:ind w:left="1474" w:hanging="567"/>
      </w:pPr>
      <w:rPr>
        <w:rFonts w:ascii="Lucida Sans" w:hAnsi="Lucida Sans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19DC3D41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BB479EF"/>
    <w:multiLevelType w:val="multilevel"/>
    <w:tmpl w:val="6C6C023C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1F2F12A5"/>
    <w:multiLevelType w:val="multilevel"/>
    <w:tmpl w:val="4A46EFC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Lucida Sans" w:hAnsi="Lucida Sans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357"/>
        </w:tabs>
        <w:ind w:left="714" w:hanging="357"/>
      </w:pPr>
      <w:rPr>
        <w:rFonts w:ascii="Lucida Sans" w:hAnsi="Lucida Sans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24D36E03"/>
    <w:multiLevelType w:val="multilevel"/>
    <w:tmpl w:val="2C1A2614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261539D7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61F21F5"/>
    <w:multiLevelType w:val="multilevel"/>
    <w:tmpl w:val="7D34C4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CA15B7A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40F59D8"/>
    <w:multiLevelType w:val="multilevel"/>
    <w:tmpl w:val="04465B46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357"/>
        </w:tabs>
        <w:ind w:left="71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4294AD4"/>
    <w:multiLevelType w:val="singleLevel"/>
    <w:tmpl w:val="853279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768202C"/>
    <w:multiLevelType w:val="multilevel"/>
    <w:tmpl w:val="79A8BA4C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4C9668DB"/>
    <w:multiLevelType w:val="multilevel"/>
    <w:tmpl w:val="AEFED054"/>
    <w:lvl w:ilvl="0">
      <w:start w:val="1"/>
      <w:numFmt w:val="decimal"/>
      <w:lvlText w:val="%1."/>
      <w:lvlJc w:val="left"/>
      <w:pPr>
        <w:tabs>
          <w:tab w:val="num" w:pos="-3"/>
        </w:tabs>
        <w:ind w:left="-363" w:firstLine="0"/>
      </w:pPr>
      <w:rPr>
        <w:rFonts w:ascii="Bookman Old Style" w:hAnsi="Bookman Old Style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77"/>
        </w:tabs>
        <w:ind w:left="2877" w:hanging="360"/>
      </w:pPr>
      <w:rPr>
        <w:rFonts w:hint="default"/>
      </w:rPr>
    </w:lvl>
  </w:abstractNum>
  <w:abstractNum w:abstractNumId="19" w15:restartNumberingAfterBreak="0">
    <w:nsid w:val="4DE17C5A"/>
    <w:multiLevelType w:val="multilevel"/>
    <w:tmpl w:val="2C1A2614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57482D66"/>
    <w:multiLevelType w:val="multilevel"/>
    <w:tmpl w:val="0CD6E274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Lucida Sans" w:hAnsi="Lucida Sans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357"/>
        </w:tabs>
        <w:ind w:left="714" w:hanging="357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5AEE1730"/>
    <w:multiLevelType w:val="multilevel"/>
    <w:tmpl w:val="9112C75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357"/>
        </w:tabs>
        <w:ind w:left="714" w:hanging="357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 w15:restartNumberingAfterBreak="0">
    <w:nsid w:val="5B9D621E"/>
    <w:multiLevelType w:val="multilevel"/>
    <w:tmpl w:val="9112C75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357"/>
        </w:tabs>
        <w:ind w:left="714" w:hanging="357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5FEA666A"/>
    <w:multiLevelType w:val="multilevel"/>
    <w:tmpl w:val="D5D6102E"/>
    <w:lvl w:ilvl="0">
      <w:numFmt w:val="decimal"/>
      <w:suff w:val="space"/>
      <w:lvlText w:val="Esercizio %1"/>
      <w:lvlJc w:val="left"/>
      <w:pPr>
        <w:ind w:left="91" w:hanging="45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77"/>
        </w:tabs>
        <w:ind w:left="2877" w:hanging="360"/>
      </w:pPr>
      <w:rPr>
        <w:rFonts w:hint="default"/>
      </w:rPr>
    </w:lvl>
  </w:abstractNum>
  <w:abstractNum w:abstractNumId="24" w15:restartNumberingAfterBreak="0">
    <w:nsid w:val="60142DAE"/>
    <w:multiLevelType w:val="multilevel"/>
    <w:tmpl w:val="E43ED168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Bookman Old Style" w:hAnsi="Bookman Old Style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604F09B1"/>
    <w:multiLevelType w:val="multilevel"/>
    <w:tmpl w:val="9112C75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357"/>
        </w:tabs>
        <w:ind w:left="714" w:hanging="357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61EF4AFD"/>
    <w:multiLevelType w:val="multilevel"/>
    <w:tmpl w:val="57EA07A4"/>
    <w:lvl w:ilvl="0">
      <w:start w:val="1"/>
      <w:numFmt w:val="decimal"/>
      <w:lvlText w:val="%1."/>
      <w:lvlJc w:val="left"/>
      <w:pPr>
        <w:tabs>
          <w:tab w:val="num" w:pos="-3"/>
        </w:tabs>
        <w:ind w:left="-363" w:firstLine="0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717"/>
        </w:tabs>
        <w:ind w:left="71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77"/>
        </w:tabs>
        <w:ind w:left="2877" w:hanging="360"/>
      </w:pPr>
      <w:rPr>
        <w:rFonts w:hint="default"/>
      </w:rPr>
    </w:lvl>
  </w:abstractNum>
  <w:abstractNum w:abstractNumId="27" w15:restartNumberingAfterBreak="0">
    <w:nsid w:val="63CA1399"/>
    <w:multiLevelType w:val="multilevel"/>
    <w:tmpl w:val="1B0019F4"/>
    <w:lvl w:ilvl="0">
      <w:start w:val="1"/>
      <w:numFmt w:val="decimal"/>
      <w:lvlText w:val="%1."/>
      <w:lvlJc w:val="left"/>
      <w:pPr>
        <w:tabs>
          <w:tab w:val="num" w:pos="-3"/>
        </w:tabs>
        <w:ind w:left="-363" w:firstLine="0"/>
      </w:pPr>
      <w:rPr>
        <w:rFonts w:ascii="Bookman Old Style" w:hAnsi="Bookman Old Style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77"/>
        </w:tabs>
        <w:ind w:left="2877" w:hanging="360"/>
      </w:pPr>
      <w:rPr>
        <w:rFonts w:hint="default"/>
      </w:rPr>
    </w:lvl>
  </w:abstractNum>
  <w:abstractNum w:abstractNumId="28" w15:restartNumberingAfterBreak="0">
    <w:nsid w:val="66313C80"/>
    <w:multiLevelType w:val="singleLevel"/>
    <w:tmpl w:val="E79C0D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685B33B1"/>
    <w:multiLevelType w:val="multilevel"/>
    <w:tmpl w:val="12BE6D4C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Bookman Old Style" w:hAnsi="Bookman Old Style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 w15:restartNumberingAfterBreak="0">
    <w:nsid w:val="69F40546"/>
    <w:multiLevelType w:val="multilevel"/>
    <w:tmpl w:val="301CFFBA"/>
    <w:lvl w:ilvl="0">
      <w:start w:val="1"/>
      <w:numFmt w:val="decimal"/>
      <w:lvlText w:val="%1."/>
      <w:lvlJc w:val="left"/>
      <w:pPr>
        <w:tabs>
          <w:tab w:val="num" w:pos="-360"/>
        </w:tabs>
        <w:ind w:left="-720" w:firstLine="0"/>
      </w:pPr>
      <w:rPr>
        <w:rFonts w:ascii="Bookman Old Style" w:hAnsi="Bookman Old Style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31" w15:restartNumberingAfterBreak="0">
    <w:nsid w:val="704555A6"/>
    <w:multiLevelType w:val="multilevel"/>
    <w:tmpl w:val="B5D8BB14"/>
    <w:lvl w:ilvl="0">
      <w:start w:val="1"/>
      <w:numFmt w:val="decimal"/>
      <w:lvlText w:val="%1."/>
      <w:lvlJc w:val="left"/>
      <w:pPr>
        <w:tabs>
          <w:tab w:val="num" w:pos="717"/>
        </w:tabs>
        <w:ind w:left="357" w:firstLine="0"/>
      </w:pPr>
      <w:rPr>
        <w:rFonts w:ascii="Bookman Old Style" w:hAnsi="Bookman Old Style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077"/>
        </w:tabs>
        <w:ind w:left="1037" w:hanging="68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77"/>
        </w:tabs>
        <w:ind w:left="28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37"/>
        </w:tabs>
        <w:ind w:left="323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97"/>
        </w:tabs>
        <w:ind w:left="3597" w:hanging="360"/>
      </w:pPr>
      <w:rPr>
        <w:rFonts w:hint="default"/>
      </w:rPr>
    </w:lvl>
  </w:abstractNum>
  <w:abstractNum w:abstractNumId="32" w15:restartNumberingAfterBreak="0">
    <w:nsid w:val="715230B0"/>
    <w:multiLevelType w:val="multilevel"/>
    <w:tmpl w:val="F024177C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Bookman Old Style" w:hAnsi="Bookman Old Style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3" w15:restartNumberingAfterBreak="0">
    <w:nsid w:val="77B36865"/>
    <w:multiLevelType w:val="multilevel"/>
    <w:tmpl w:val="04465B46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357"/>
        </w:tabs>
        <w:ind w:left="71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4" w15:restartNumberingAfterBreak="0">
    <w:nsid w:val="79452441"/>
    <w:multiLevelType w:val="multilevel"/>
    <w:tmpl w:val="2D5A601A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 w15:restartNumberingAfterBreak="0">
    <w:nsid w:val="7A902F36"/>
    <w:multiLevelType w:val="multilevel"/>
    <w:tmpl w:val="9112C75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357"/>
        </w:tabs>
        <w:ind w:left="714" w:hanging="357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6" w15:restartNumberingAfterBreak="0">
    <w:nsid w:val="7C6053B7"/>
    <w:multiLevelType w:val="multilevel"/>
    <w:tmpl w:val="9FF62EE4"/>
    <w:lvl w:ilvl="0">
      <w:numFmt w:val="decimal"/>
      <w:suff w:val="space"/>
      <w:lvlText w:val="Esercizio %1"/>
      <w:lvlJc w:val="left"/>
      <w:pPr>
        <w:ind w:left="454" w:hanging="454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7" w15:restartNumberingAfterBreak="0">
    <w:nsid w:val="7DC24D4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3"/>
  </w:num>
  <w:num w:numId="2">
    <w:abstractNumId w:val="23"/>
  </w:num>
  <w:num w:numId="3">
    <w:abstractNumId w:val="23"/>
  </w:num>
  <w:num w:numId="4">
    <w:abstractNumId w:val="23"/>
  </w:num>
  <w:num w:numId="5">
    <w:abstractNumId w:val="23"/>
  </w:num>
  <w:num w:numId="6">
    <w:abstractNumId w:val="23"/>
  </w:num>
  <w:num w:numId="7">
    <w:abstractNumId w:val="23"/>
  </w:num>
  <w:num w:numId="8">
    <w:abstractNumId w:val="23"/>
  </w:num>
  <w:num w:numId="9">
    <w:abstractNumId w:val="1"/>
  </w:num>
  <w:num w:numId="10">
    <w:abstractNumId w:val="23"/>
  </w:num>
  <w:num w:numId="11">
    <w:abstractNumId w:val="8"/>
  </w:num>
  <w:num w:numId="12">
    <w:abstractNumId w:val="16"/>
  </w:num>
  <w:num w:numId="13">
    <w:abstractNumId w:val="28"/>
  </w:num>
  <w:num w:numId="14">
    <w:abstractNumId w:val="5"/>
  </w:num>
  <w:num w:numId="15">
    <w:abstractNumId w:val="6"/>
  </w:num>
  <w:num w:numId="16">
    <w:abstractNumId w:val="2"/>
  </w:num>
  <w:num w:numId="17">
    <w:abstractNumId w:val="23"/>
  </w:num>
  <w:num w:numId="18">
    <w:abstractNumId w:val="36"/>
  </w:num>
  <w:num w:numId="19">
    <w:abstractNumId w:val="10"/>
  </w:num>
  <w:num w:numId="20">
    <w:abstractNumId w:val="4"/>
  </w:num>
  <w:num w:numId="21">
    <w:abstractNumId w:val="32"/>
  </w:num>
  <w:num w:numId="22">
    <w:abstractNumId w:val="27"/>
  </w:num>
  <w:num w:numId="23">
    <w:abstractNumId w:val="30"/>
  </w:num>
  <w:num w:numId="24">
    <w:abstractNumId w:val="29"/>
  </w:num>
  <w:num w:numId="25">
    <w:abstractNumId w:val="31"/>
  </w:num>
  <w:num w:numId="26">
    <w:abstractNumId w:val="18"/>
  </w:num>
  <w:num w:numId="27">
    <w:abstractNumId w:val="24"/>
  </w:num>
  <w:num w:numId="28">
    <w:abstractNumId w:val="9"/>
  </w:num>
  <w:num w:numId="29">
    <w:abstractNumId w:val="19"/>
  </w:num>
  <w:num w:numId="30">
    <w:abstractNumId w:val="11"/>
  </w:num>
  <w:num w:numId="31">
    <w:abstractNumId w:val="26"/>
  </w:num>
  <w:num w:numId="32">
    <w:abstractNumId w:val="34"/>
  </w:num>
  <w:num w:numId="33">
    <w:abstractNumId w:val="17"/>
  </w:num>
  <w:num w:numId="34">
    <w:abstractNumId w:val="3"/>
  </w:num>
  <w:num w:numId="35">
    <w:abstractNumId w:val="0"/>
  </w:num>
  <w:num w:numId="36">
    <w:abstractNumId w:val="33"/>
  </w:num>
  <w:num w:numId="37">
    <w:abstractNumId w:val="15"/>
  </w:num>
  <w:num w:numId="38">
    <w:abstractNumId w:val="22"/>
  </w:num>
  <w:num w:numId="39">
    <w:abstractNumId w:val="21"/>
  </w:num>
  <w:num w:numId="40">
    <w:abstractNumId w:val="35"/>
  </w:num>
  <w:num w:numId="41">
    <w:abstractNumId w:val="25"/>
  </w:num>
  <w:num w:numId="42">
    <w:abstractNumId w:val="20"/>
  </w:num>
  <w:num w:numId="43">
    <w:abstractNumId w:val="7"/>
  </w:num>
  <w:num w:numId="44">
    <w:abstractNumId w:val="14"/>
  </w:num>
  <w:num w:numId="45">
    <w:abstractNumId w:val="37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SystemFonts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drawingGridHorizontalSpacing w:val="28"/>
  <w:drawingGridVerticalSpacing w:val="28"/>
  <w:displayHorizontalDrawingGridEvery w:val="0"/>
  <w:displayVerticalDrawingGridEvery w:val="0"/>
  <w:doNotUseMarginsForDrawingGridOrigin/>
  <w:drawingGridVerticalOrigin w:val="198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6285"/>
    <w:rsid w:val="000201E8"/>
    <w:rsid w:val="000263B9"/>
    <w:rsid w:val="00073FE8"/>
    <w:rsid w:val="000A74A3"/>
    <w:rsid w:val="000B1D71"/>
    <w:rsid w:val="000F1FA3"/>
    <w:rsid w:val="00110338"/>
    <w:rsid w:val="001626C0"/>
    <w:rsid w:val="00177972"/>
    <w:rsid w:val="001B088D"/>
    <w:rsid w:val="001C291F"/>
    <w:rsid w:val="001E048D"/>
    <w:rsid w:val="00203DC5"/>
    <w:rsid w:val="00267CD3"/>
    <w:rsid w:val="00270D17"/>
    <w:rsid w:val="00287D22"/>
    <w:rsid w:val="002C6285"/>
    <w:rsid w:val="002E2707"/>
    <w:rsid w:val="00306AD3"/>
    <w:rsid w:val="003954FC"/>
    <w:rsid w:val="003A5B1B"/>
    <w:rsid w:val="0042392A"/>
    <w:rsid w:val="00424AB8"/>
    <w:rsid w:val="0042532B"/>
    <w:rsid w:val="00467FC3"/>
    <w:rsid w:val="004D2765"/>
    <w:rsid w:val="00517DC4"/>
    <w:rsid w:val="00550CDC"/>
    <w:rsid w:val="00554823"/>
    <w:rsid w:val="00582156"/>
    <w:rsid w:val="0058796A"/>
    <w:rsid w:val="00605D41"/>
    <w:rsid w:val="006C6042"/>
    <w:rsid w:val="00747F3F"/>
    <w:rsid w:val="00767E98"/>
    <w:rsid w:val="007742E1"/>
    <w:rsid w:val="00774706"/>
    <w:rsid w:val="007C685C"/>
    <w:rsid w:val="007C6E36"/>
    <w:rsid w:val="007F0B6D"/>
    <w:rsid w:val="00817161"/>
    <w:rsid w:val="00822B30"/>
    <w:rsid w:val="008525C7"/>
    <w:rsid w:val="008A75E4"/>
    <w:rsid w:val="008D7027"/>
    <w:rsid w:val="0091257D"/>
    <w:rsid w:val="00932028"/>
    <w:rsid w:val="009F6361"/>
    <w:rsid w:val="00A30242"/>
    <w:rsid w:val="00A776EE"/>
    <w:rsid w:val="00A8782E"/>
    <w:rsid w:val="00A923B3"/>
    <w:rsid w:val="00AE17EC"/>
    <w:rsid w:val="00B244C7"/>
    <w:rsid w:val="00B756B0"/>
    <w:rsid w:val="00BA53C3"/>
    <w:rsid w:val="00BC6AA6"/>
    <w:rsid w:val="00BD6E45"/>
    <w:rsid w:val="00C41E0B"/>
    <w:rsid w:val="00C44E61"/>
    <w:rsid w:val="00CB2EFA"/>
    <w:rsid w:val="00CD1E1E"/>
    <w:rsid w:val="00D0546A"/>
    <w:rsid w:val="00D22248"/>
    <w:rsid w:val="00D35F3F"/>
    <w:rsid w:val="00D50A23"/>
    <w:rsid w:val="00DA6E54"/>
    <w:rsid w:val="00DF2CB1"/>
    <w:rsid w:val="00E241DB"/>
    <w:rsid w:val="00E5287D"/>
    <w:rsid w:val="00E61218"/>
    <w:rsid w:val="00EB65A9"/>
    <w:rsid w:val="00EC03CA"/>
    <w:rsid w:val="00F1518B"/>
    <w:rsid w:val="00F17993"/>
    <w:rsid w:val="00F44F78"/>
    <w:rsid w:val="00F824AA"/>
    <w:rsid w:val="00FD36EA"/>
    <w:rsid w:val="00FD4B5F"/>
    <w:rsid w:val="00FD586D"/>
    <w:rsid w:val="00FF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47AC3EF3"/>
  <w15:docId w15:val="{A42874DC-755F-4CF6-864A-6980D9857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CH" w:eastAsia="it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47F3F"/>
    <w:rPr>
      <w:rFonts w:ascii="Lucida Sans" w:hAnsi="Lucida Sans"/>
      <w:sz w:val="24"/>
      <w:lang w:val="it-IT" w:eastAsia="it-IT"/>
    </w:rPr>
  </w:style>
  <w:style w:type="paragraph" w:styleId="Titolo1">
    <w:name w:val="heading 1"/>
    <w:basedOn w:val="Normale"/>
    <w:next w:val="Normale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Titolo3">
    <w:name w:val="heading 3"/>
    <w:basedOn w:val="Normale"/>
    <w:next w:val="Normale"/>
    <w:qFormat/>
    <w:pPr>
      <w:keepNext/>
      <w:spacing w:before="240" w:after="60"/>
      <w:outlineLvl w:val="2"/>
    </w:pPr>
    <w:rPr>
      <w:rFonts w:ascii="Arial" w:hAnsi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erschrift3">
    <w:name w:val="Überschrift 3"/>
    <w:basedOn w:val="Normale"/>
    <w:next w:val="Testonormale"/>
    <w:rPr>
      <w:b/>
      <w:sz w:val="28"/>
    </w:rPr>
  </w:style>
  <w:style w:type="paragraph" w:styleId="Testonormale">
    <w:name w:val="Plain Text"/>
    <w:basedOn w:val="Normale"/>
    <w:rPr>
      <w:rFonts w:ascii="Courier New" w:hAnsi="Courier New"/>
    </w:rPr>
  </w:style>
  <w:style w:type="paragraph" w:customStyle="1" w:styleId="berschrift4">
    <w:name w:val="Überschrift 4"/>
    <w:basedOn w:val="Normale"/>
    <w:next w:val="Testonormale"/>
    <w:rPr>
      <w:b/>
    </w:rPr>
  </w:style>
  <w:style w:type="paragraph" w:customStyle="1" w:styleId="berschrift5">
    <w:name w:val="Überschrift 5"/>
    <w:basedOn w:val="Normale"/>
  </w:style>
  <w:style w:type="paragraph" w:customStyle="1" w:styleId="berschrift6">
    <w:name w:val="Überschrift 6"/>
    <w:basedOn w:val="Normale"/>
  </w:style>
  <w:style w:type="paragraph" w:customStyle="1" w:styleId="berschrift7">
    <w:name w:val="Überschrift 7"/>
    <w:basedOn w:val="Normale"/>
  </w:style>
  <w:style w:type="paragraph" w:customStyle="1" w:styleId="berschrift8">
    <w:name w:val="Überschrift 8"/>
    <w:basedOn w:val="Normale"/>
  </w:style>
  <w:style w:type="paragraph" w:customStyle="1" w:styleId="berschrift9">
    <w:name w:val="Überschrift 9"/>
    <w:basedOn w:val="Normale"/>
  </w:style>
  <w:style w:type="paragraph" w:customStyle="1" w:styleId="immagine">
    <w:name w:val="immagine"/>
    <w:basedOn w:val="Normale"/>
  </w:style>
  <w:style w:type="paragraph" w:styleId="Didascalia">
    <w:name w:val="caption"/>
    <w:basedOn w:val="Normale"/>
    <w:next w:val="Normale"/>
    <w:qFormat/>
    <w:pPr>
      <w:spacing w:before="120" w:after="120"/>
      <w:jc w:val="right"/>
    </w:pPr>
    <w:rPr>
      <w:b/>
    </w:rPr>
  </w:style>
  <w:style w:type="paragraph" w:customStyle="1" w:styleId="disegno">
    <w:name w:val="disegno"/>
    <w:basedOn w:val="Normale"/>
    <w:pPr>
      <w:ind w:right="214"/>
      <w:jc w:val="right"/>
    </w:pPr>
    <w:rPr>
      <w:i/>
    </w:rPr>
  </w:style>
  <w:style w:type="paragraph" w:styleId="Indicedellefigure">
    <w:name w:val="table of figures"/>
    <w:basedOn w:val="Normale"/>
    <w:next w:val="Normale"/>
    <w:semiHidden/>
    <w:pPr>
      <w:ind w:left="400" w:hanging="400"/>
    </w:pPr>
  </w:style>
  <w:style w:type="paragraph" w:customStyle="1" w:styleId="ESERCIZIO1">
    <w:name w:val="ESERCIZIO 1"/>
    <w:basedOn w:val="Normale"/>
    <w:rsid w:val="0058796A"/>
    <w:pPr>
      <w:numPr>
        <w:numId w:val="43"/>
      </w:numPr>
      <w:spacing w:before="360" w:after="40"/>
    </w:pPr>
    <w:rPr>
      <w:snapToGrid w:val="0"/>
    </w:rPr>
  </w:style>
  <w:style w:type="paragraph" w:customStyle="1" w:styleId="puntini">
    <w:name w:val="puntini"/>
    <w:basedOn w:val="Normale"/>
    <w:pPr>
      <w:tabs>
        <w:tab w:val="left" w:pos="426"/>
      </w:tabs>
      <w:jc w:val="both"/>
    </w:pPr>
    <w:rPr>
      <w:sz w:val="18"/>
    </w:rPr>
  </w:style>
  <w:style w:type="paragraph" w:customStyle="1" w:styleId="ESERCIZIO2">
    <w:name w:val="ESERCIZIO 2"/>
    <w:basedOn w:val="ESERCIZIO1"/>
    <w:rsid w:val="0058796A"/>
    <w:pPr>
      <w:numPr>
        <w:ilvl w:val="1"/>
      </w:numPr>
      <w:spacing w:before="120" w:after="60"/>
      <w:outlineLvl w:val="1"/>
    </w:pPr>
  </w:style>
  <w:style w:type="character" w:customStyle="1" w:styleId="PidipaginaCarattere">
    <w:name w:val="Piè di pagina Carattere"/>
    <w:link w:val="Pidipagina"/>
    <w:uiPriority w:val="99"/>
    <w:rsid w:val="00767E98"/>
    <w:rPr>
      <w:rFonts w:ascii="Lucida Sans" w:hAnsi="Lucida Sans"/>
      <w:sz w:val="24"/>
      <w:lang w:val="it-IT" w:eastAsia="it-IT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customStyle="1" w:styleId="TitESERCIZIOsenzanum">
    <w:name w:val="TitESERCIZIOsenza num"/>
    <w:basedOn w:val="Normale"/>
    <w:pPr>
      <w:spacing w:before="120" w:after="120"/>
      <w:outlineLvl w:val="0"/>
    </w:pPr>
    <w:rPr>
      <w:b/>
      <w:sz w:val="32"/>
    </w:rPr>
  </w:style>
  <w:style w:type="paragraph" w:customStyle="1" w:styleId="punto">
    <w:name w:val="punto"/>
    <w:basedOn w:val="Normale"/>
    <w:pPr>
      <w:numPr>
        <w:numId w:val="15"/>
      </w:numPr>
    </w:pPr>
  </w:style>
  <w:style w:type="paragraph" w:customStyle="1" w:styleId="TitESERCIZIO">
    <w:name w:val="TitESERCIZIO"/>
    <w:basedOn w:val="Normale"/>
    <w:next w:val="ESERCIZIO1"/>
    <w:rsid w:val="00110338"/>
    <w:pPr>
      <w:tabs>
        <w:tab w:val="left" w:pos="2985"/>
      </w:tabs>
      <w:ind w:right="-108"/>
      <w:outlineLvl w:val="0"/>
    </w:pPr>
    <w:rPr>
      <w:b/>
      <w:sz w:val="32"/>
      <w:lang w:val="fr-CH"/>
    </w:rPr>
  </w:style>
  <w:style w:type="paragraph" w:styleId="Mappadocumento">
    <w:name w:val="Document Map"/>
    <w:basedOn w:val="Normale"/>
    <w:semiHidden/>
    <w:rsid w:val="00E61218"/>
    <w:pPr>
      <w:shd w:val="clear" w:color="auto" w:fill="000080"/>
    </w:pPr>
    <w:rPr>
      <w:rFonts w:ascii="Tahoma" w:hAnsi="Tahoma" w:cs="Tahoma"/>
      <w:sz w:val="20"/>
    </w:rPr>
  </w:style>
  <w:style w:type="paragraph" w:customStyle="1" w:styleId="ESERCIZIO3">
    <w:name w:val="ESERCIZIO 3"/>
    <w:basedOn w:val="ESERCIZIO2"/>
    <w:rsid w:val="0058796A"/>
    <w:pPr>
      <w:numPr>
        <w:ilvl w:val="2"/>
      </w:numPr>
    </w:pPr>
  </w:style>
  <w:style w:type="paragraph" w:styleId="Testofumetto">
    <w:name w:val="Balloon Text"/>
    <w:basedOn w:val="Normale"/>
    <w:link w:val="TestofumettoCarattere"/>
    <w:rsid w:val="00767E9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767E98"/>
    <w:rPr>
      <w:rFonts w:ascii="Tahoma" w:hAnsi="Tahoma" w:cs="Tahoma"/>
      <w:sz w:val="16"/>
      <w:szCs w:val="16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Profiles\sam\Application%20Data\Microsoft\Modelli\Serie%201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Serie 1.dot</Template>
  <TotalTime>1188</TotalTime>
  <Pages>2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Ruben Notari</dc:creator>
  <cp:lastModifiedBy>Ruben Notari</cp:lastModifiedBy>
  <cp:revision>19</cp:revision>
  <cp:lastPrinted>2020-05-01T16:18:00Z</cp:lastPrinted>
  <dcterms:created xsi:type="dcterms:W3CDTF">2017-03-09T18:09:00Z</dcterms:created>
  <dcterms:modified xsi:type="dcterms:W3CDTF">2020-05-06T08:45:00Z</dcterms:modified>
</cp:coreProperties>
</file>